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6F3" w:rsidRDefault="005306F3" w:rsidP="00604C76">
      <w:pPr>
        <w:jc w:val="center"/>
        <w:rPr>
          <w:rFonts w:cs="mohammad bold art 1"/>
          <w:sz w:val="72"/>
          <w:szCs w:val="72"/>
          <w:rtl/>
        </w:rPr>
      </w:pPr>
    </w:p>
    <w:p w:rsidR="005306F3" w:rsidRDefault="005306F3" w:rsidP="00604C76">
      <w:pPr>
        <w:jc w:val="center"/>
        <w:rPr>
          <w:rFonts w:cs="mohammad bold art 1"/>
          <w:sz w:val="72"/>
          <w:szCs w:val="72"/>
          <w:rtl/>
        </w:rPr>
      </w:pPr>
      <w:r w:rsidRPr="00604C76">
        <w:rPr>
          <w:rFonts w:cs="mohammad bold art 1" w:hint="cs"/>
          <w:sz w:val="72"/>
          <w:szCs w:val="72"/>
          <w:rtl/>
        </w:rPr>
        <w:t>دورة</w:t>
      </w:r>
      <w:r w:rsidRPr="00604C76">
        <w:rPr>
          <w:rFonts w:cs="mohammad bold art 1"/>
          <w:sz w:val="72"/>
          <w:szCs w:val="72"/>
          <w:rtl/>
        </w:rPr>
        <w:t xml:space="preserve"> </w:t>
      </w:r>
      <w:r w:rsidRPr="00604C76">
        <w:rPr>
          <w:rFonts w:cs="mohammad bold art 1" w:hint="cs"/>
          <w:sz w:val="72"/>
          <w:szCs w:val="72"/>
          <w:rtl/>
        </w:rPr>
        <w:t>الفوتوشوب</w:t>
      </w:r>
    </w:p>
    <w:p w:rsidR="005306F3" w:rsidRDefault="005306F3" w:rsidP="00604C76">
      <w:pPr>
        <w:jc w:val="center"/>
        <w:rPr>
          <w:rFonts w:cs="mohammad bold art 1"/>
          <w:sz w:val="72"/>
          <w:szCs w:val="72"/>
          <w:rtl/>
        </w:rPr>
      </w:pPr>
      <w:r w:rsidRPr="00A10501">
        <w:rPr>
          <w:rFonts w:cs="mohammad bold art 1"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283.5pt">
            <v:imagedata r:id="rId4" o:title=""/>
          </v:shape>
        </w:pict>
      </w:r>
    </w:p>
    <w:p w:rsidR="005306F3" w:rsidRDefault="005306F3" w:rsidP="00604C76">
      <w:pPr>
        <w:jc w:val="center"/>
        <w:rPr>
          <w:rFonts w:cs="mohammad bold art 1"/>
          <w:sz w:val="28"/>
          <w:szCs w:val="28"/>
          <w:rtl/>
        </w:rPr>
      </w:pPr>
      <w:r>
        <w:rPr>
          <w:rFonts w:cs="mohammad bold art 1" w:hint="cs"/>
          <w:sz w:val="28"/>
          <w:szCs w:val="28"/>
          <w:rtl/>
        </w:rPr>
        <w:t>قامت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عمادة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شؤون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الطلاب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بالتنسيق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مع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الدكتور</w:t>
      </w:r>
      <w:r>
        <w:rPr>
          <w:rFonts w:cs="mohammad bold art 1"/>
          <w:sz w:val="28"/>
          <w:szCs w:val="28"/>
          <w:rtl/>
        </w:rPr>
        <w:t xml:space="preserve"> : </w:t>
      </w:r>
      <w:r>
        <w:rPr>
          <w:rFonts w:cs="mohammad bold art 1" w:hint="cs"/>
          <w:sz w:val="28"/>
          <w:szCs w:val="28"/>
          <w:rtl/>
        </w:rPr>
        <w:t>محمد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فرج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وهو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مختص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في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الحاسب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الآلي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على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تقديم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دورة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الفوتوشوب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في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معامل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كلية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المجتمع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حيث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تم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تسجيل</w:t>
      </w:r>
      <w:r>
        <w:rPr>
          <w:rFonts w:cs="mohammad bold art 1"/>
          <w:sz w:val="28"/>
          <w:szCs w:val="28"/>
          <w:rtl/>
        </w:rPr>
        <w:t xml:space="preserve"> 23 </w:t>
      </w:r>
      <w:r>
        <w:rPr>
          <w:rFonts w:cs="mohammad bold art 1" w:hint="cs"/>
          <w:sz w:val="28"/>
          <w:szCs w:val="28"/>
          <w:rtl/>
        </w:rPr>
        <w:t>طالباً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وكانت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الدورة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عبارة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عن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مبادئ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وأساسيات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في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الفوتوشوب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ولاقت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الدورة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إعجاب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الطلاب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مطالبين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أن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تكون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هناك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دورات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متقدمة</w:t>
      </w:r>
      <w:r>
        <w:rPr>
          <w:rFonts w:cs="mohammad bold art 1"/>
          <w:sz w:val="28"/>
          <w:szCs w:val="28"/>
          <w:rtl/>
        </w:rPr>
        <w:t xml:space="preserve"> </w:t>
      </w:r>
    </w:p>
    <w:p w:rsidR="005306F3" w:rsidRPr="00604C76" w:rsidRDefault="005306F3" w:rsidP="00604C76">
      <w:pPr>
        <w:jc w:val="center"/>
        <w:rPr>
          <w:rFonts w:cs="mohammad bold art 1"/>
          <w:sz w:val="28"/>
          <w:szCs w:val="28"/>
        </w:rPr>
      </w:pPr>
      <w:r>
        <w:rPr>
          <w:rFonts w:cs="mohammad bold art 1" w:hint="cs"/>
          <w:sz w:val="28"/>
          <w:szCs w:val="28"/>
          <w:rtl/>
        </w:rPr>
        <w:t>حيث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قدمت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شهادات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حضور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الدورة</w:t>
      </w:r>
      <w:r>
        <w:rPr>
          <w:rFonts w:cs="mohammad bold art 1"/>
          <w:sz w:val="28"/>
          <w:szCs w:val="28"/>
          <w:rtl/>
        </w:rPr>
        <w:t xml:space="preserve"> </w:t>
      </w:r>
      <w:r>
        <w:rPr>
          <w:rFonts w:cs="mohammad bold art 1" w:hint="cs"/>
          <w:sz w:val="28"/>
          <w:szCs w:val="28"/>
          <w:rtl/>
        </w:rPr>
        <w:t>للطلاب</w:t>
      </w:r>
      <w:r>
        <w:rPr>
          <w:rFonts w:cs="mohammad bold art 1"/>
          <w:sz w:val="28"/>
          <w:szCs w:val="28"/>
          <w:rtl/>
        </w:rPr>
        <w:t xml:space="preserve"> .</w:t>
      </w:r>
    </w:p>
    <w:sectPr w:rsidR="005306F3" w:rsidRPr="00604C76" w:rsidSect="00604C76">
      <w:pgSz w:w="11906" w:h="16838"/>
      <w:pgMar w:top="1440" w:right="1800" w:bottom="1440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4C76"/>
    <w:rsid w:val="00001F58"/>
    <w:rsid w:val="00043187"/>
    <w:rsid w:val="00050154"/>
    <w:rsid w:val="00053301"/>
    <w:rsid w:val="00065556"/>
    <w:rsid w:val="0008224E"/>
    <w:rsid w:val="0009441A"/>
    <w:rsid w:val="00096851"/>
    <w:rsid w:val="000C05BB"/>
    <w:rsid w:val="000C7DF0"/>
    <w:rsid w:val="00104122"/>
    <w:rsid w:val="001237E1"/>
    <w:rsid w:val="00175606"/>
    <w:rsid w:val="00184FC7"/>
    <w:rsid w:val="001872D0"/>
    <w:rsid w:val="001C6D1B"/>
    <w:rsid w:val="00240867"/>
    <w:rsid w:val="002428EC"/>
    <w:rsid w:val="00265A6D"/>
    <w:rsid w:val="002A5CED"/>
    <w:rsid w:val="002E134F"/>
    <w:rsid w:val="003050D2"/>
    <w:rsid w:val="003249D3"/>
    <w:rsid w:val="003335D2"/>
    <w:rsid w:val="0036066C"/>
    <w:rsid w:val="00376771"/>
    <w:rsid w:val="00393AAD"/>
    <w:rsid w:val="003A4BA1"/>
    <w:rsid w:val="003A5500"/>
    <w:rsid w:val="003C0A48"/>
    <w:rsid w:val="003D74DA"/>
    <w:rsid w:val="003E388C"/>
    <w:rsid w:val="003F6A19"/>
    <w:rsid w:val="004463FF"/>
    <w:rsid w:val="004714C9"/>
    <w:rsid w:val="004C29E1"/>
    <w:rsid w:val="004D1CFB"/>
    <w:rsid w:val="004E7732"/>
    <w:rsid w:val="005111D6"/>
    <w:rsid w:val="00511F96"/>
    <w:rsid w:val="00525837"/>
    <w:rsid w:val="005306F3"/>
    <w:rsid w:val="00536722"/>
    <w:rsid w:val="005628E0"/>
    <w:rsid w:val="00570F01"/>
    <w:rsid w:val="005A212A"/>
    <w:rsid w:val="005A72E2"/>
    <w:rsid w:val="005F12A8"/>
    <w:rsid w:val="005F5708"/>
    <w:rsid w:val="00604C76"/>
    <w:rsid w:val="00621604"/>
    <w:rsid w:val="00626B01"/>
    <w:rsid w:val="00654ECA"/>
    <w:rsid w:val="00665A63"/>
    <w:rsid w:val="006832E6"/>
    <w:rsid w:val="006B350A"/>
    <w:rsid w:val="006D503E"/>
    <w:rsid w:val="00717893"/>
    <w:rsid w:val="00720286"/>
    <w:rsid w:val="00733A54"/>
    <w:rsid w:val="007407B5"/>
    <w:rsid w:val="007523A3"/>
    <w:rsid w:val="007B464F"/>
    <w:rsid w:val="00802215"/>
    <w:rsid w:val="00811DBA"/>
    <w:rsid w:val="00827982"/>
    <w:rsid w:val="00871D82"/>
    <w:rsid w:val="008B076B"/>
    <w:rsid w:val="00923A1E"/>
    <w:rsid w:val="00930B03"/>
    <w:rsid w:val="00953B54"/>
    <w:rsid w:val="00963BB1"/>
    <w:rsid w:val="009B7D40"/>
    <w:rsid w:val="009D4CEF"/>
    <w:rsid w:val="009F5A8C"/>
    <w:rsid w:val="00A01133"/>
    <w:rsid w:val="00A05CC1"/>
    <w:rsid w:val="00A07721"/>
    <w:rsid w:val="00A10501"/>
    <w:rsid w:val="00A21A26"/>
    <w:rsid w:val="00A352B0"/>
    <w:rsid w:val="00A45992"/>
    <w:rsid w:val="00A53D67"/>
    <w:rsid w:val="00A55DD8"/>
    <w:rsid w:val="00A7682E"/>
    <w:rsid w:val="00AA7F4C"/>
    <w:rsid w:val="00AB197D"/>
    <w:rsid w:val="00AD25DA"/>
    <w:rsid w:val="00AE31D3"/>
    <w:rsid w:val="00B0217F"/>
    <w:rsid w:val="00B06FA0"/>
    <w:rsid w:val="00B140D9"/>
    <w:rsid w:val="00B9428C"/>
    <w:rsid w:val="00BF06E3"/>
    <w:rsid w:val="00C13561"/>
    <w:rsid w:val="00C25881"/>
    <w:rsid w:val="00C37136"/>
    <w:rsid w:val="00C97F83"/>
    <w:rsid w:val="00CD6E23"/>
    <w:rsid w:val="00CE206F"/>
    <w:rsid w:val="00D0710D"/>
    <w:rsid w:val="00D17148"/>
    <w:rsid w:val="00D510DC"/>
    <w:rsid w:val="00D51A3D"/>
    <w:rsid w:val="00D85FC9"/>
    <w:rsid w:val="00DB07E7"/>
    <w:rsid w:val="00DD286C"/>
    <w:rsid w:val="00DE069C"/>
    <w:rsid w:val="00E0240B"/>
    <w:rsid w:val="00E10EE8"/>
    <w:rsid w:val="00E20D12"/>
    <w:rsid w:val="00E5598A"/>
    <w:rsid w:val="00E70257"/>
    <w:rsid w:val="00F30D90"/>
    <w:rsid w:val="00F54AD3"/>
    <w:rsid w:val="00F54F40"/>
    <w:rsid w:val="00F858BB"/>
    <w:rsid w:val="00F86B8D"/>
    <w:rsid w:val="00F9770D"/>
    <w:rsid w:val="00FA778D"/>
    <w:rsid w:val="00FB2C98"/>
    <w:rsid w:val="00FC194E"/>
    <w:rsid w:val="00FF03F4"/>
    <w:rsid w:val="00FF32F6"/>
    <w:rsid w:val="00FF6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F83"/>
    <w:pPr>
      <w:bidi/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47</Words>
  <Characters>268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XZ-2</cp:lastModifiedBy>
  <cp:revision>3</cp:revision>
  <dcterms:created xsi:type="dcterms:W3CDTF">2012-03-03T09:07:00Z</dcterms:created>
  <dcterms:modified xsi:type="dcterms:W3CDTF">2012-05-21T09:44:00Z</dcterms:modified>
</cp:coreProperties>
</file>